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E78" w:rsidRDefault="00E86E78">
      <w:pPr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33pt;margin-top:-36pt;width:135pt;height:132.5pt;z-index:-251658240">
            <v:imagedata r:id="rId4" o:title=""/>
          </v:shape>
        </w:pict>
      </w:r>
    </w:p>
    <w:p w:rsidR="00E86E78" w:rsidRDefault="00E86E78">
      <w:pPr>
        <w:rPr>
          <w:rFonts w:ascii="Times New Roman" w:hAnsi="Times New Roman"/>
          <w:b/>
        </w:rPr>
      </w:pPr>
    </w:p>
    <w:p w:rsidR="00E86E78" w:rsidRPr="00165661" w:rsidRDefault="00E86E78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 xml:space="preserve">ПРОГРАММА </w:t>
      </w:r>
    </w:p>
    <w:p w:rsidR="00E86E78" w:rsidRPr="00165661" w:rsidRDefault="00E86E78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  <w:lang w:val="en-US"/>
        </w:rPr>
        <w:t>II</w:t>
      </w:r>
      <w:r w:rsidRPr="00165661">
        <w:rPr>
          <w:rFonts w:ascii="Times New Roman" w:hAnsi="Times New Roman"/>
          <w:b/>
        </w:rPr>
        <w:t xml:space="preserve"> НИЖЕГОРОДСКОЙ БИЗНЕС-РЕГАТЫ</w:t>
      </w:r>
    </w:p>
    <w:p w:rsidR="00E86E78" w:rsidRPr="00165661" w:rsidRDefault="00E86E78">
      <w:pPr>
        <w:rPr>
          <w:rFonts w:ascii="Times New Roman" w:hAnsi="Times New Roman"/>
        </w:rPr>
      </w:pPr>
    </w:p>
    <w:p w:rsidR="00E86E78" w:rsidRPr="00165661" w:rsidRDefault="00E86E78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 xml:space="preserve">12-15 июня </w:t>
      </w:r>
      <w:smartTag w:uri="urn:schemas-microsoft-com:office:smarttags" w:element="metricconverter">
        <w:smartTagPr>
          <w:attr w:name="ProductID" w:val="2013 г"/>
        </w:smartTagPr>
        <w:r w:rsidRPr="00165661">
          <w:rPr>
            <w:rFonts w:ascii="Times New Roman" w:hAnsi="Times New Roman"/>
            <w:b/>
          </w:rPr>
          <w:t>2013 года</w:t>
        </w:r>
      </w:smartTag>
    </w:p>
    <w:p w:rsidR="00E86E78" w:rsidRPr="00165661" w:rsidRDefault="00E86E78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Яхт-клуб «Белая речка», Горьковское море</w:t>
      </w:r>
    </w:p>
    <w:p w:rsidR="00E86E78" w:rsidRPr="00165661" w:rsidRDefault="00E86E78">
      <w:pPr>
        <w:rPr>
          <w:rFonts w:ascii="Times New Roman" w:hAnsi="Times New Roman"/>
        </w:rPr>
      </w:pPr>
    </w:p>
    <w:p w:rsidR="00E86E78" w:rsidRPr="00165661" w:rsidRDefault="00E86E78" w:rsidP="00B50F3D">
      <w:pPr>
        <w:spacing w:line="360" w:lineRule="auto"/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12 июня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11.00 – 13.00         Заезд участников регаты, заселение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13.00 – 13.30         Брифинг капитанов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13.30 – 15.00         Тренировочная гонка, знакомство с акваторией</w:t>
      </w:r>
    </w:p>
    <w:p w:rsidR="00E86E78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 xml:space="preserve">13.00 – 19.00         Развлекательная программа на пляже «Белая речка» (конкурсы, </w:t>
      </w:r>
      <w:r>
        <w:rPr>
          <w:rFonts w:ascii="Times New Roman" w:hAnsi="Times New Roman"/>
        </w:rPr>
        <w:t xml:space="preserve">   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спортивные соревнования, водные аттракционы, </w:t>
      </w:r>
      <w:r w:rsidRPr="00165661">
        <w:rPr>
          <w:rFonts w:ascii="Times New Roman" w:hAnsi="Times New Roman"/>
        </w:rPr>
        <w:t>детская анимация)</w:t>
      </w:r>
    </w:p>
    <w:p w:rsidR="00E86E78" w:rsidRPr="00165661" w:rsidRDefault="00E86E78" w:rsidP="00B73BC3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16.00 – 18.00          Автобусная экскурсия в Городец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13 июня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11.00 – 11.30          Церемония открытия регаты</w:t>
      </w:r>
    </w:p>
    <w:p w:rsidR="00E86E78" w:rsidRPr="00165661" w:rsidRDefault="00E86E78" w:rsidP="00B50F3D">
      <w:pPr>
        <w:tabs>
          <w:tab w:val="left" w:pos="1973"/>
        </w:tabs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11.30 – 12.00           Брифинг капитанов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 xml:space="preserve">12.00 – 16.00           </w:t>
      </w:r>
      <w:r w:rsidRPr="00165661">
        <w:rPr>
          <w:rFonts w:ascii="Times New Roman" w:hAnsi="Times New Roman"/>
          <w:lang w:val="en-US"/>
        </w:rPr>
        <w:t>I</w:t>
      </w:r>
      <w:r w:rsidRPr="00165661">
        <w:rPr>
          <w:rFonts w:ascii="Times New Roman" w:hAnsi="Times New Roman"/>
        </w:rPr>
        <w:t xml:space="preserve"> гонка</w:t>
      </w:r>
      <w:r>
        <w:rPr>
          <w:rFonts w:ascii="Times New Roman" w:hAnsi="Times New Roman"/>
        </w:rPr>
        <w:t>*</w:t>
      </w:r>
      <w:r w:rsidRPr="00165661">
        <w:rPr>
          <w:rFonts w:ascii="Times New Roman" w:hAnsi="Times New Roman"/>
        </w:rPr>
        <w:t xml:space="preserve">, </w:t>
      </w:r>
      <w:r w:rsidRPr="00165661">
        <w:rPr>
          <w:rFonts w:ascii="Times New Roman" w:hAnsi="Times New Roman"/>
          <w:lang w:val="en-US"/>
        </w:rPr>
        <w:t>II</w:t>
      </w:r>
      <w:r w:rsidRPr="00165661">
        <w:rPr>
          <w:rFonts w:ascii="Times New Roman" w:hAnsi="Times New Roman"/>
        </w:rPr>
        <w:t xml:space="preserve"> гонка. Соревнования в детско-юношеских классах яхт.</w:t>
      </w:r>
    </w:p>
    <w:p w:rsidR="00E86E78" w:rsidRPr="00165661" w:rsidRDefault="00E86E78" w:rsidP="00B73BC3">
      <w:pPr>
        <w:tabs>
          <w:tab w:val="left" w:pos="2120"/>
        </w:tabs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 xml:space="preserve">19.00 – 22.00           Ужин яхтсменов. Знакомство с командами. </w:t>
      </w:r>
    </w:p>
    <w:p w:rsidR="00E86E78" w:rsidRPr="00165661" w:rsidRDefault="00E86E78" w:rsidP="00B50F3D">
      <w:pPr>
        <w:tabs>
          <w:tab w:val="left" w:pos="2120"/>
        </w:tabs>
        <w:spacing w:line="360" w:lineRule="auto"/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14 июня</w:t>
      </w:r>
      <w:r w:rsidRPr="00165661">
        <w:rPr>
          <w:rFonts w:ascii="Times New Roman" w:hAnsi="Times New Roman"/>
          <w:b/>
        </w:rPr>
        <w:tab/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11.00 – 11.30           Брифинг капитанов</w:t>
      </w:r>
    </w:p>
    <w:p w:rsidR="00E86E78" w:rsidRPr="00165661" w:rsidRDefault="00E86E78" w:rsidP="00B50F3D">
      <w:pPr>
        <w:tabs>
          <w:tab w:val="left" w:pos="2013"/>
          <w:tab w:val="left" w:pos="2107"/>
        </w:tabs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11.30 – 17.00</w:t>
      </w:r>
      <w:r w:rsidRPr="00165661">
        <w:rPr>
          <w:rFonts w:ascii="Times New Roman" w:hAnsi="Times New Roman"/>
        </w:rPr>
        <w:tab/>
      </w:r>
      <w:r w:rsidRPr="00165661">
        <w:rPr>
          <w:rFonts w:ascii="Times New Roman" w:hAnsi="Times New Roman"/>
          <w:lang w:val="en-US"/>
        </w:rPr>
        <w:t>III</w:t>
      </w:r>
      <w:r w:rsidRPr="00165661">
        <w:rPr>
          <w:rFonts w:ascii="Times New Roman" w:hAnsi="Times New Roman"/>
        </w:rPr>
        <w:t xml:space="preserve"> гонка. Экскурсия в Чкаловск (завод «Бальзам»)</w:t>
      </w:r>
    </w:p>
    <w:p w:rsidR="00E86E78" w:rsidRPr="00165661" w:rsidRDefault="00E86E78" w:rsidP="00B73BC3">
      <w:pPr>
        <w:tabs>
          <w:tab w:val="left" w:pos="2013"/>
          <w:tab w:val="left" w:pos="2107"/>
        </w:tabs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18.00 – 22.00</w:t>
      </w:r>
      <w:r w:rsidRPr="00165661">
        <w:rPr>
          <w:rFonts w:ascii="Times New Roman" w:hAnsi="Times New Roman"/>
        </w:rPr>
        <w:tab/>
        <w:t xml:space="preserve">Экскурсия на теплоходе «Городец-НН-Городец». 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15 июня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11.00 – 11.30           Брифинг капитанов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11.30 – 16.00</w:t>
      </w:r>
      <w:r w:rsidRPr="00165661">
        <w:rPr>
          <w:rFonts w:ascii="Times New Roman" w:hAnsi="Times New Roman"/>
        </w:rPr>
        <w:tab/>
        <w:t xml:space="preserve">          </w:t>
      </w:r>
      <w:r w:rsidRPr="00165661">
        <w:rPr>
          <w:rFonts w:ascii="Times New Roman" w:hAnsi="Times New Roman"/>
          <w:lang w:val="en-US"/>
        </w:rPr>
        <w:t>IV</w:t>
      </w:r>
      <w:r w:rsidRPr="00165661">
        <w:rPr>
          <w:rFonts w:ascii="Times New Roman" w:hAnsi="Times New Roman"/>
        </w:rPr>
        <w:t xml:space="preserve"> гонка, </w:t>
      </w:r>
      <w:r w:rsidRPr="00165661">
        <w:rPr>
          <w:rFonts w:ascii="Times New Roman" w:hAnsi="Times New Roman"/>
          <w:lang w:val="en-US"/>
        </w:rPr>
        <w:t>V</w:t>
      </w:r>
      <w:r w:rsidRPr="00165661">
        <w:rPr>
          <w:rFonts w:ascii="Times New Roman" w:hAnsi="Times New Roman"/>
        </w:rPr>
        <w:t xml:space="preserve"> гонка</w:t>
      </w:r>
    </w:p>
    <w:p w:rsidR="00E86E78" w:rsidRPr="00165661" w:rsidRDefault="00E86E78" w:rsidP="00B50F3D">
      <w:pPr>
        <w:spacing w:line="360" w:lineRule="auto"/>
        <w:rPr>
          <w:rFonts w:ascii="Times New Roman" w:hAnsi="Times New Roman"/>
        </w:rPr>
      </w:pPr>
      <w:r w:rsidRPr="00165661">
        <w:rPr>
          <w:rFonts w:ascii="Times New Roman" w:hAnsi="Times New Roman"/>
        </w:rPr>
        <w:t>12.00 – 16.00           Турнир по пляжному футболу</w:t>
      </w:r>
      <w:r>
        <w:rPr>
          <w:rFonts w:ascii="Times New Roman" w:hAnsi="Times New Roman"/>
        </w:rPr>
        <w:t xml:space="preserve"> (пляж «Белая речка»)</w:t>
      </w:r>
    </w:p>
    <w:p w:rsidR="00E86E78" w:rsidRPr="00165661" w:rsidRDefault="00E86E78" w:rsidP="007322E1">
      <w:pPr>
        <w:tabs>
          <w:tab w:val="left" w:pos="21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18.00 – 21.00            </w:t>
      </w:r>
      <w:r w:rsidRPr="00165661">
        <w:rPr>
          <w:rFonts w:ascii="Times New Roman" w:hAnsi="Times New Roman"/>
        </w:rPr>
        <w:t xml:space="preserve">Закрытие регаты, церемония награждения. Награждение победителей детско-юношеских соревнований. </w:t>
      </w:r>
    </w:p>
    <w:p w:rsidR="00E86E78" w:rsidRPr="00165661" w:rsidRDefault="00E86E78" w:rsidP="000075E9">
      <w:pPr>
        <w:rPr>
          <w:rFonts w:ascii="Times New Roman" w:hAnsi="Times New Roman"/>
        </w:rPr>
      </w:pPr>
    </w:p>
    <w:p w:rsidR="00E86E78" w:rsidRPr="00165661" w:rsidRDefault="00E86E78" w:rsidP="000075E9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* </w:t>
      </w:r>
      <w:r w:rsidRPr="00165661">
        <w:rPr>
          <w:rFonts w:ascii="Times New Roman" w:hAnsi="Times New Roman"/>
          <w:b/>
          <w:sz w:val="20"/>
          <w:szCs w:val="20"/>
        </w:rPr>
        <w:t xml:space="preserve">Окончательное количество гонок регламентируется Положением о регате и погодными условиями. </w:t>
      </w:r>
    </w:p>
    <w:p w:rsidR="00E86E78" w:rsidRDefault="00E86E78" w:rsidP="000075E9">
      <w:pPr>
        <w:rPr>
          <w:rFonts w:ascii="Times New Roman" w:hAnsi="Times New Roman"/>
          <w:b/>
        </w:rPr>
      </w:pPr>
    </w:p>
    <w:p w:rsidR="00E86E78" w:rsidRPr="00165661" w:rsidRDefault="00E86E78" w:rsidP="000075E9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В течение всех дней регаты на пляже работают водные аттракционы, детский городок, батут, площадка пляжного волейбола и другие развлечения. Для любителей живописи – пленэр на пляже, мастер-класс от профессиональных художников.</w:t>
      </w:r>
    </w:p>
    <w:p w:rsidR="00E86E78" w:rsidRPr="00165661" w:rsidRDefault="00E86E78" w:rsidP="000075E9">
      <w:pPr>
        <w:rPr>
          <w:rFonts w:ascii="Times New Roman" w:hAnsi="Times New Roman"/>
        </w:rPr>
      </w:pPr>
    </w:p>
    <w:p w:rsidR="00E86E78" w:rsidRPr="00165661" w:rsidRDefault="00E86E78" w:rsidP="000075E9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Информация для бронирования отелей:</w:t>
      </w:r>
    </w:p>
    <w:p w:rsidR="00E86E78" w:rsidRPr="00165661" w:rsidRDefault="00E86E78" w:rsidP="00950AA5">
      <w:pPr>
        <w:rPr>
          <w:rFonts w:ascii="Times New Roman" w:hAnsi="Times New Roman"/>
        </w:rPr>
      </w:pPr>
      <w:bookmarkStart w:id="0" w:name="_GoBack"/>
      <w:bookmarkEnd w:id="0"/>
      <w:r w:rsidRPr="00165661">
        <w:rPr>
          <w:rFonts w:ascii="Times New Roman" w:hAnsi="Times New Roman"/>
        </w:rPr>
        <w:t xml:space="preserve">1. Гостиница «Премьер Отель», тел. (831-61)2-36-04, 8-920-01-00-526, </w:t>
      </w:r>
      <w:hyperlink r:id="rId5" w:history="1">
        <w:r w:rsidRPr="00165661">
          <w:rPr>
            <w:rStyle w:val="Hyperlink"/>
            <w:rFonts w:ascii="Times New Roman" w:hAnsi="Times New Roman"/>
          </w:rPr>
          <w:t>www.lighthotel.ru</w:t>
        </w:r>
      </w:hyperlink>
    </w:p>
    <w:p w:rsidR="00E86E78" w:rsidRPr="00165661" w:rsidRDefault="00E86E78" w:rsidP="00950AA5">
      <w:pPr>
        <w:rPr>
          <w:rFonts w:ascii="Times New Roman" w:hAnsi="Times New Roman"/>
          <w:color w:val="000000"/>
        </w:rPr>
      </w:pPr>
      <w:r w:rsidRPr="00165661">
        <w:rPr>
          <w:rFonts w:ascii="Times New Roman" w:hAnsi="Times New Roman"/>
        </w:rPr>
        <w:t xml:space="preserve">2. Плавучая гостиница «Берегиня», тел. </w:t>
      </w:r>
      <w:r w:rsidRPr="00165661">
        <w:rPr>
          <w:rFonts w:ascii="Times New Roman" w:hAnsi="Times New Roman"/>
          <w:color w:val="000000"/>
          <w:shd w:val="clear" w:color="auto" w:fill="FFFFFF"/>
        </w:rPr>
        <w:t>(83161)-2 37 37</w:t>
      </w:r>
      <w:r w:rsidRPr="00165661">
        <w:rPr>
          <w:rFonts w:ascii="Times New Roman" w:hAnsi="Times New Roman"/>
          <w:color w:val="000000"/>
        </w:rPr>
        <w:t>,</w:t>
      </w:r>
    </w:p>
    <w:p w:rsidR="00E86E78" w:rsidRPr="00165661" w:rsidRDefault="00E86E78" w:rsidP="00950AA5">
      <w:pPr>
        <w:rPr>
          <w:rFonts w:ascii="Times New Roman" w:hAnsi="Times New Roman"/>
        </w:rPr>
      </w:pPr>
      <w:r w:rsidRPr="00165661">
        <w:rPr>
          <w:rFonts w:ascii="Times New Roman" w:hAnsi="Times New Roman"/>
          <w:color w:val="000000"/>
        </w:rPr>
        <w:t xml:space="preserve"> </w:t>
      </w:r>
      <w:r w:rsidRPr="00165661">
        <w:rPr>
          <w:rFonts w:ascii="Times New Roman" w:hAnsi="Times New Roman"/>
          <w:color w:val="000000"/>
          <w:shd w:val="clear" w:color="auto" w:fill="FFFFFF"/>
        </w:rPr>
        <w:t>моб: 8-909 297 85 85</w:t>
      </w:r>
      <w:r w:rsidRPr="00165661">
        <w:rPr>
          <w:rFonts w:ascii="Times New Roman" w:hAnsi="Times New Roman"/>
        </w:rPr>
        <w:t xml:space="preserve">, </w:t>
      </w:r>
      <w:hyperlink r:id="rId6" w:history="1">
        <w:r w:rsidRPr="00165661">
          <w:rPr>
            <w:rStyle w:val="Hyperlink"/>
            <w:rFonts w:ascii="Times New Roman" w:hAnsi="Times New Roman"/>
          </w:rPr>
          <w:t>www.hotel-bereginya.ru</w:t>
        </w:r>
      </w:hyperlink>
    </w:p>
    <w:p w:rsidR="00E86E78" w:rsidRPr="00165661" w:rsidRDefault="00E86E78" w:rsidP="00950AA5">
      <w:pPr>
        <w:rPr>
          <w:rFonts w:ascii="Times New Roman" w:hAnsi="Times New Roman"/>
          <w:color w:val="000000"/>
          <w:shd w:val="clear" w:color="auto" w:fill="FFF3EB"/>
        </w:rPr>
      </w:pPr>
      <w:r w:rsidRPr="00165661">
        <w:rPr>
          <w:rFonts w:ascii="Times New Roman" w:hAnsi="Times New Roman"/>
        </w:rPr>
        <w:t xml:space="preserve">3. Клуб-Отель «Рублевъ», </w:t>
      </w:r>
      <w:r>
        <w:rPr>
          <w:rFonts w:ascii="Times New Roman" w:hAnsi="Times New Roman"/>
        </w:rPr>
        <w:t xml:space="preserve">тел.: +7 (83161) 9-00-09, +7 (83161) 9-03-09, </w:t>
      </w:r>
    </w:p>
    <w:p w:rsidR="00E86E78" w:rsidRPr="00165661" w:rsidRDefault="00E86E78" w:rsidP="000075E9">
      <w:pPr>
        <w:rPr>
          <w:rFonts w:ascii="Times New Roman" w:hAnsi="Times New Roman"/>
        </w:rPr>
      </w:pPr>
      <w:hyperlink r:id="rId7" w:history="1">
        <w:r w:rsidRPr="00165661">
          <w:rPr>
            <w:rStyle w:val="Hyperlink"/>
            <w:rFonts w:ascii="Times New Roman" w:hAnsi="Times New Roman"/>
          </w:rPr>
          <w:t>www.hotel-rublev.ru</w:t>
        </w:r>
      </w:hyperlink>
    </w:p>
    <w:sectPr w:rsidR="00E86E78" w:rsidRPr="00165661" w:rsidSect="00165661">
      <w:pgSz w:w="11900" w:h="16840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9D3"/>
    <w:rsid w:val="000075E9"/>
    <w:rsid w:val="00067163"/>
    <w:rsid w:val="00095E6B"/>
    <w:rsid w:val="00096918"/>
    <w:rsid w:val="00165661"/>
    <w:rsid w:val="001843FE"/>
    <w:rsid w:val="00227C5E"/>
    <w:rsid w:val="002F0404"/>
    <w:rsid w:val="002F15FD"/>
    <w:rsid w:val="00371150"/>
    <w:rsid w:val="003E445C"/>
    <w:rsid w:val="00435FF2"/>
    <w:rsid w:val="004B707B"/>
    <w:rsid w:val="004F1E0F"/>
    <w:rsid w:val="00524290"/>
    <w:rsid w:val="005675CF"/>
    <w:rsid w:val="0058594A"/>
    <w:rsid w:val="00587A79"/>
    <w:rsid w:val="005A7891"/>
    <w:rsid w:val="00602DC7"/>
    <w:rsid w:val="00620F33"/>
    <w:rsid w:val="006502F5"/>
    <w:rsid w:val="00665D4E"/>
    <w:rsid w:val="00672224"/>
    <w:rsid w:val="006B2071"/>
    <w:rsid w:val="006D5F2C"/>
    <w:rsid w:val="006E0962"/>
    <w:rsid w:val="007322E1"/>
    <w:rsid w:val="00796B8F"/>
    <w:rsid w:val="007A49EC"/>
    <w:rsid w:val="007B68D0"/>
    <w:rsid w:val="00817194"/>
    <w:rsid w:val="00843A20"/>
    <w:rsid w:val="00864C81"/>
    <w:rsid w:val="00883B19"/>
    <w:rsid w:val="008B19D3"/>
    <w:rsid w:val="008C2C7C"/>
    <w:rsid w:val="008C5AD4"/>
    <w:rsid w:val="00921B97"/>
    <w:rsid w:val="00942477"/>
    <w:rsid w:val="00950AA5"/>
    <w:rsid w:val="00957BC8"/>
    <w:rsid w:val="00971BF1"/>
    <w:rsid w:val="00990443"/>
    <w:rsid w:val="009E056B"/>
    <w:rsid w:val="009F3B18"/>
    <w:rsid w:val="00A61C5F"/>
    <w:rsid w:val="00A826B4"/>
    <w:rsid w:val="00AB1D20"/>
    <w:rsid w:val="00AD7257"/>
    <w:rsid w:val="00AF7386"/>
    <w:rsid w:val="00B50F3D"/>
    <w:rsid w:val="00B73BC3"/>
    <w:rsid w:val="00BB656B"/>
    <w:rsid w:val="00C3369C"/>
    <w:rsid w:val="00C50986"/>
    <w:rsid w:val="00D8292A"/>
    <w:rsid w:val="00E36E28"/>
    <w:rsid w:val="00E41039"/>
    <w:rsid w:val="00E8327E"/>
    <w:rsid w:val="00E85A48"/>
    <w:rsid w:val="00E86E78"/>
    <w:rsid w:val="00ED6EEA"/>
    <w:rsid w:val="00F24E6F"/>
    <w:rsid w:val="00F72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27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50AA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22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otel-ruble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otel-bereginya.ru" TargetMode="External"/><Relationship Id="rId5" Type="http://schemas.openxmlformats.org/officeDocument/2006/relationships/hyperlink" Target="http://www.lighthotel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1</Pages>
  <Words>297</Words>
  <Characters>1698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Алехина</dc:creator>
  <cp:keywords/>
  <dc:description/>
  <cp:lastModifiedBy>DNA7 X86</cp:lastModifiedBy>
  <cp:revision>22</cp:revision>
  <cp:lastPrinted>2013-06-04T13:05:00Z</cp:lastPrinted>
  <dcterms:created xsi:type="dcterms:W3CDTF">2013-06-03T09:16:00Z</dcterms:created>
  <dcterms:modified xsi:type="dcterms:W3CDTF">2013-06-05T17:20:00Z</dcterms:modified>
</cp:coreProperties>
</file>