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D7E0B">
      <w:pPr>
        <w:pStyle w:val="ce"/>
        <w:rPr>
          <w:color w:val="000000"/>
          <w:sz w:val="14"/>
          <w:szCs w:val="14"/>
        </w:rPr>
      </w:pPr>
      <w:r>
        <w:rPr>
          <w:b/>
          <w:bCs/>
          <w:color w:val="000000"/>
          <w:sz w:val="14"/>
          <w:szCs w:val="14"/>
        </w:rPr>
        <w:t xml:space="preserve">Соревнование морских гоночных яхт </w:t>
      </w:r>
      <w:r>
        <w:rPr>
          <w:b/>
          <w:bCs/>
          <w:color w:val="000000"/>
          <w:sz w:val="14"/>
          <w:szCs w:val="14"/>
        </w:rPr>
        <w:br/>
        <w:t xml:space="preserve">"КУБОК Р.Е. АЛЕКСЕЕВА" 2015г. </w:t>
      </w:r>
      <w:r>
        <w:rPr>
          <w:b/>
          <w:bCs/>
          <w:color w:val="000000"/>
          <w:sz w:val="14"/>
          <w:szCs w:val="14"/>
        </w:rPr>
        <w:br/>
        <w:t xml:space="preserve">г. Городец, Нижегородская область </w:t>
      </w:r>
      <w:r>
        <w:rPr>
          <w:b/>
          <w:bCs/>
          <w:color w:val="000000"/>
          <w:sz w:val="14"/>
          <w:szCs w:val="14"/>
        </w:rPr>
        <w:br/>
        <w:t xml:space="preserve">01.08.2015 - 08.08.2015 </w:t>
      </w:r>
      <w:r>
        <w:rPr>
          <w:b/>
          <w:bCs/>
          <w:color w:val="000000"/>
          <w:sz w:val="14"/>
          <w:szCs w:val="14"/>
        </w:rPr>
        <w:br/>
        <w:t xml:space="preserve">Официальные результаты, зачетная группа "9 метров" </w:t>
      </w:r>
    </w:p>
    <w:p w:rsidR="00000000" w:rsidRDefault="004D7E0B">
      <w:pPr>
        <w:pStyle w:val="ce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br/>
      </w:r>
      <w:r>
        <w:rPr>
          <w:color w:val="000000"/>
          <w:sz w:val="14"/>
          <w:szCs w:val="14"/>
        </w:rPr>
        <w:br/>
        <w:t xml:space="preserve">Главный секретарь_____________/Ю.В. Алексеева/ Главный </w:t>
      </w:r>
      <w:r>
        <w:rPr>
          <w:color w:val="000000"/>
          <w:sz w:val="14"/>
          <w:szCs w:val="14"/>
        </w:rPr>
        <w:t xml:space="preserve">меритель_____________/Ю.И.Горбатов/ Председатель ГК_____________/А.В. Алексеев/ </w:t>
      </w:r>
    </w:p>
    <w:p w:rsidR="00000000" w:rsidRDefault="004D7E0B">
      <w:pPr>
        <w:pStyle w:val="lf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Зачетная группа: </w:t>
      </w:r>
      <w:r>
        <w:rPr>
          <w:b/>
          <w:bCs/>
          <w:color w:val="000000"/>
          <w:sz w:val="14"/>
          <w:szCs w:val="14"/>
        </w:rPr>
        <w:t>9 метров</w:t>
      </w:r>
      <w:r>
        <w:rPr>
          <w:color w:val="000000"/>
          <w:sz w:val="14"/>
          <w:szCs w:val="1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/>
      </w:tblPr>
      <w:tblGrid>
        <w:gridCol w:w="229"/>
        <w:gridCol w:w="303"/>
        <w:gridCol w:w="462"/>
        <w:gridCol w:w="1059"/>
        <w:gridCol w:w="547"/>
        <w:gridCol w:w="226"/>
        <w:gridCol w:w="236"/>
        <w:gridCol w:w="547"/>
        <w:gridCol w:w="226"/>
        <w:gridCol w:w="236"/>
        <w:gridCol w:w="547"/>
        <w:gridCol w:w="226"/>
        <w:gridCol w:w="257"/>
        <w:gridCol w:w="547"/>
        <w:gridCol w:w="226"/>
        <w:gridCol w:w="257"/>
        <w:gridCol w:w="547"/>
        <w:gridCol w:w="226"/>
        <w:gridCol w:w="236"/>
        <w:gridCol w:w="547"/>
        <w:gridCol w:w="226"/>
        <w:gridCol w:w="236"/>
        <w:gridCol w:w="293"/>
        <w:gridCol w:w="307"/>
        <w:gridCol w:w="324"/>
        <w:gridCol w:w="402"/>
      </w:tblGrid>
      <w:tr w:rsidR="0000000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Яхта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Экипаж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1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D=9.7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11:30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5-6м/с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2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D=10.7 м.м., К.д.=0,75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02.08.2015 13:40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7-8м/с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22°С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D=79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03.08.2015 11:00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W 5-10м/с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волн.0.6-0.9м. 21°С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переменно дождь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4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D=63 м.м., К.д.=1,25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06.08.2015 10:00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волн.0.75м.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18°С облачно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5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Старт 07.08.2015 16:40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1-3м/с волн.0м.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20°С солнечно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Гонка 6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D=7.5 м.м., К.д.=0,60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Старт 08.08.2015 10:00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КВ 130%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Допущено 3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NW 3-5м/с волн.0.5м.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23°С переменно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без осадков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Сумма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ET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Город</w:t>
            </w:r>
          </w:p>
        </w:tc>
      </w:tr>
      <w:tr w:rsidR="000000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Место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Разгон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(Рикошет-901)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Волков Сергей (14.06.53,б/р,я/к,старпом,м)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Волков Антон (30.03.80,1,1кл,капитан,м)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Волков Иван (30.04.84,б/р,2кл,матрос,м)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Павлов Игорь (09.10.56,б/р,1кл,матрос,м)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Илларионов Михаил (25.04.87,б/р,2кл,матрос,м)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Волков Александр (14.07.82,1,1кл,старпом,м)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1,3503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4,06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11,4683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2,8175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2,1839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16,41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31,4445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Городец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1892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Шквал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(СТ-31)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Мячков Вячеслав (01.01.82,б/р,я/к,капитан,м)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Гайдышев Михаил (01.01.80,б/р,1кл,старпом,м)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Пахомов Андрей (01.01.81,б/р,я/к,старпом,м)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Малиновский Юрий (01.01.79,б/р,-,матрос,м)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Воробьёв Юрий (01.01.75,б/р,1кл,матрос,м)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1,5661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12,5978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11,6364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2,9286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2,3556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8,85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32,4878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Череповец</w:t>
            </w:r>
          </w:p>
        </w:tc>
      </w:tr>
      <w:tr w:rsidR="0000000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Ek Marine</w:t>
            </w: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br/>
              <w:t>(First 27,7)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Дремин Павел (03.04.83,КМС,1кл,рулевой,м)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</w:r>
            <w:r>
              <w:rPr>
                <w:rFonts w:eastAsia="Times New Roman"/>
                <w:color w:val="000000"/>
                <w:sz w:val="14"/>
                <w:szCs w:val="14"/>
              </w:rPr>
              <w:t>Аверин Дмитрий (01.11.71,б/р,я/к,старпом,м)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Котов Сергей (09.09.76,б/р,-,матрос,м)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Халитов Шамиль (08.07.68,б/р,-,матрос,м)</w:t>
            </w:r>
            <w:r>
              <w:rPr>
                <w:rFonts w:eastAsia="Times New Roman"/>
                <w:color w:val="000000"/>
                <w:sz w:val="14"/>
                <w:szCs w:val="14"/>
              </w:rPr>
              <w:br/>
              <w:t>Сухарев Антон (16.06.83,б/р,-,матрос,м)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1,4728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1,6453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12,5883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12,1025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dnc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6,30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center"/>
              <w:rPr>
                <w:rFonts w:eastAsia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eastAsia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jc w:val="right"/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4D7E0B">
            <w:pPr>
              <w:rPr>
                <w:rFonts w:eastAsia="Times New Roman"/>
                <w:color w:val="000000"/>
                <w:sz w:val="14"/>
                <w:szCs w:val="14"/>
              </w:rPr>
            </w:pPr>
            <w:r>
              <w:rPr>
                <w:rFonts w:eastAsia="Times New Roman"/>
                <w:color w:val="000000"/>
                <w:sz w:val="14"/>
                <w:szCs w:val="14"/>
              </w:rPr>
              <w:t>Н.Новгород</w:t>
            </w:r>
          </w:p>
        </w:tc>
      </w:tr>
    </w:tbl>
    <w:p w:rsidR="00000000" w:rsidRDefault="004D7E0B">
      <w:pPr>
        <w:rPr>
          <w:rFonts w:eastAsia="Times New Roman"/>
          <w:color w:val="000000"/>
          <w:sz w:val="14"/>
          <w:szCs w:val="14"/>
        </w:rPr>
      </w:pPr>
    </w:p>
    <w:p w:rsidR="00000000" w:rsidRDefault="00FE75E5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5" style="width:.05pt;height:1.8pt" o:hralign="center" o:hrstd="t" o:hr="t" fillcolor="#a0a0a0" stroked="f"/>
        </w:pict>
      </w:r>
    </w:p>
    <w:p w:rsidR="00000000" w:rsidRDefault="004D7E0B">
      <w:pPr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4"/>
            <w:szCs w:val="14"/>
          </w:rPr>
          <w:t xml:space="preserve">SailingRaces </w:t>
        </w:r>
      </w:hyperlink>
      <w:r>
        <w:rPr>
          <w:rFonts w:eastAsia="Times New Roman"/>
          <w:color w:val="000000"/>
          <w:sz w:val="14"/>
          <w:szCs w:val="14"/>
        </w:rPr>
        <w:t xml:space="preserve">версия 1.9.10 : 08-04-2011 </w:t>
      </w:r>
    </w:p>
    <w:p w:rsidR="004D7E0B" w:rsidRDefault="00FE75E5">
      <w:pPr>
        <w:jc w:val="center"/>
        <w:rPr>
          <w:rFonts w:eastAsia="Times New Roman"/>
          <w:color w:val="000000"/>
          <w:sz w:val="14"/>
          <w:szCs w:val="14"/>
        </w:rPr>
      </w:pPr>
      <w:r>
        <w:rPr>
          <w:rFonts w:eastAsia="Times New Roman"/>
          <w:color w:val="000000"/>
          <w:sz w:val="14"/>
          <w:szCs w:val="14"/>
        </w:rPr>
        <w:pict>
          <v:rect id="_x0000_i1026" style="width:.05pt;height:1.8pt" o:hralign="center" o:hrstd="t" o:hr="t" fillcolor="#a0a0a0" stroked="f"/>
        </w:pict>
      </w:r>
    </w:p>
    <w:sectPr w:rsidR="004D7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attachedTemplate r:id="rId1"/>
  <w:defaultTabStop w:val="708"/>
  <w:noPunctuationKerning/>
  <w:characterSpacingControl w:val="doNotCompress"/>
  <w:compat/>
  <w:rsids>
    <w:rsidRoot w:val="00FE75E5"/>
    <w:rsid w:val="004D7E0B"/>
    <w:rsid w:val="00575470"/>
    <w:rsid w:val="00FE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2052</Characters>
  <Application>Microsoft Office Word</Application>
  <DocSecurity>0</DocSecurity>
  <Lines>17</Lines>
  <Paragraphs>4</Paragraphs>
  <ScaleCrop>false</ScaleCrop>
  <Company>Krokoz™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Соревнование морских гоночных яхт "КУБОК Р.Е. АЛЕКСЕЕВА" 2015г.</dc:title>
  <dc:creator>Алексеев Алексей</dc:creator>
  <cp:lastModifiedBy>Алексеев Алексей</cp:lastModifiedBy>
  <cp:revision>2</cp:revision>
  <dcterms:created xsi:type="dcterms:W3CDTF">2015-08-11T08:53:00Z</dcterms:created>
  <dcterms:modified xsi:type="dcterms:W3CDTF">2015-08-11T08:53:00Z</dcterms:modified>
</cp:coreProperties>
</file>