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641EDD">
      <w:pPr>
        <w:pStyle w:val="ce"/>
        <w:rPr>
          <w:color w:val="000000"/>
          <w:sz w:val="14"/>
          <w:szCs w:val="14"/>
        </w:rPr>
      </w:pPr>
      <w:r>
        <w:rPr>
          <w:b/>
          <w:bCs/>
          <w:color w:val="000000"/>
          <w:sz w:val="14"/>
          <w:szCs w:val="14"/>
        </w:rPr>
        <w:t xml:space="preserve">Соревнование морских гоночных яхт </w:t>
      </w:r>
      <w:r>
        <w:rPr>
          <w:b/>
          <w:bCs/>
          <w:color w:val="000000"/>
          <w:sz w:val="14"/>
          <w:szCs w:val="14"/>
        </w:rPr>
        <w:br/>
        <w:t xml:space="preserve">"КУБОК Р.Е. АЛЕКСЕЕВА" 2015г. </w:t>
      </w:r>
      <w:r>
        <w:rPr>
          <w:b/>
          <w:bCs/>
          <w:color w:val="000000"/>
          <w:sz w:val="14"/>
          <w:szCs w:val="14"/>
        </w:rPr>
        <w:br/>
        <w:t xml:space="preserve">г. Городец, Нижегородская область </w:t>
      </w:r>
      <w:r>
        <w:rPr>
          <w:b/>
          <w:bCs/>
          <w:color w:val="000000"/>
          <w:sz w:val="14"/>
          <w:szCs w:val="14"/>
        </w:rPr>
        <w:br/>
        <w:t xml:space="preserve">01.08.2015 - 08.08.2015 </w:t>
      </w:r>
      <w:r>
        <w:rPr>
          <w:b/>
          <w:bCs/>
          <w:color w:val="000000"/>
          <w:sz w:val="14"/>
          <w:szCs w:val="14"/>
        </w:rPr>
        <w:br/>
        <w:t xml:space="preserve">Официальные результаты, зачетная группа "25R" </w:t>
      </w:r>
    </w:p>
    <w:p w:rsidR="00000000" w:rsidRDefault="00641EDD">
      <w:pPr>
        <w:pStyle w:val="ce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br/>
      </w:r>
      <w:r>
        <w:rPr>
          <w:color w:val="000000"/>
          <w:sz w:val="14"/>
          <w:szCs w:val="14"/>
        </w:rPr>
        <w:br/>
        <w:t xml:space="preserve">Главный секретарь_____________/Ю.В. Алексеева/ Главный </w:t>
      </w:r>
      <w:r>
        <w:rPr>
          <w:color w:val="000000"/>
          <w:sz w:val="14"/>
          <w:szCs w:val="14"/>
        </w:rPr>
        <w:t xml:space="preserve">меритель_____________/Ю.И.Горбатов/ Председатель ГК_____________/А.В. Алексеев/ </w:t>
      </w:r>
    </w:p>
    <w:p w:rsidR="00000000" w:rsidRDefault="00641EDD">
      <w:pPr>
        <w:pStyle w:val="lf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 xml:space="preserve">Зачетная группа: </w:t>
      </w:r>
      <w:r>
        <w:rPr>
          <w:b/>
          <w:bCs/>
          <w:color w:val="000000"/>
          <w:sz w:val="14"/>
          <w:szCs w:val="14"/>
        </w:rPr>
        <w:t>25R</w:t>
      </w:r>
      <w:r>
        <w:rPr>
          <w:color w:val="000000"/>
          <w:sz w:val="14"/>
          <w:szCs w:val="14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/>
      </w:tblPr>
      <w:tblGrid>
        <w:gridCol w:w="229"/>
        <w:gridCol w:w="304"/>
        <w:gridCol w:w="443"/>
        <w:gridCol w:w="1098"/>
        <w:gridCol w:w="545"/>
        <w:gridCol w:w="225"/>
        <w:gridCol w:w="236"/>
        <w:gridCol w:w="545"/>
        <w:gridCol w:w="225"/>
        <w:gridCol w:w="236"/>
        <w:gridCol w:w="545"/>
        <w:gridCol w:w="225"/>
        <w:gridCol w:w="257"/>
        <w:gridCol w:w="545"/>
        <w:gridCol w:w="225"/>
        <w:gridCol w:w="257"/>
        <w:gridCol w:w="545"/>
        <w:gridCol w:w="225"/>
        <w:gridCol w:w="236"/>
        <w:gridCol w:w="545"/>
        <w:gridCol w:w="225"/>
        <w:gridCol w:w="236"/>
        <w:gridCol w:w="292"/>
        <w:gridCol w:w="306"/>
        <w:gridCol w:w="324"/>
        <w:gridCol w:w="401"/>
      </w:tblGrid>
      <w:tr w:rsidR="00000000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№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Парус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№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Яхта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Экипаж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1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D=9.7 м.м., К.д.=0,60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02.08.2015 11:35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7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5-6м/с волн.0.5м.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22°С переменно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2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D=10.7 м.м., К.д.=0,75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02.08.2015 13:45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7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7-8м/с волн.0.75м.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22°С переменно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3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D=79 м.м., К.д.=1,25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03.08.2015 11:00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7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W 5-10м/с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волн.0.6-0.9м. 21°С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переменно дождь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4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 xml:space="preserve">D=63 м.м., 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К.д.=1,25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06.08.2015 10:05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7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3-5м/с волн.0.75м.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18°С облачно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D=7 м.м., К.д.=0,60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07.08.2015 16:45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7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1-3м/с волн.0м.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20°С солнечно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6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D=7.5 м.м., К.д.=0,60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Старт 08.08.2015 10:05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КВ 130%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7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3-5м/с волн.0.5м.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23°С переменно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Сумма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ET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Город</w:t>
            </w:r>
          </w:p>
        </w:tc>
      </w:tr>
      <w:tr w:rsidR="0000000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41ED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41ED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41ED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41ED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41ED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41ED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41ED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41ED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Мираж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(Конрад-25R)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Яшенков Сергей (01.01.50,МС,1кл,капитан,м)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Сорокин Алексей (01.01.68,КМС,1кл,старпом,м)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Барабанов Андрей (01.01.58,КМС,1кл,матрос,м)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Торговцев Сергей (01.01.73,б/р,я/к,матрос,м)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4,35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1,4608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1,6214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6,25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13,1661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9,06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11,7647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4,35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2,5386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2,2867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32,11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32,8383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Чебоксары</w:t>
            </w: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1070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Призрак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(Конрад-25R)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Кудряшов Дмитрий (17.12.86,КМС,1кл,капитан,м)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color w:val="000000"/>
                <w:sz w:val="14"/>
                <w:szCs w:val="14"/>
              </w:rPr>
              <w:t>Кудряшов Алексей (24.06.66,I,1кл,старпом,м)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Овчаров Дмитрий (19.08.64,1,1кл,матрос,м)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Ширшов Виктор (10.09.77,б/р,-,матрос,м)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Константинов Алексей (14.06.87,б/р,-,матрос,м)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1,4789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5,44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1,6164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9,06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12,9822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12,1225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2,6553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4,35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2,2450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29,85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33,1003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Н.Новгород</w:t>
            </w: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Ника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(Конрад-25R)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Шибаев Александр (04.09.72,б/р,1кл,капитан,м)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Савельев Евгений (09.04.72,б/р,1кл,старпом,м)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Подрезов Александр (04.10.83,б/р,1кл,матрос,м)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color w:val="000000"/>
                <w:sz w:val="14"/>
                <w:szCs w:val="14"/>
              </w:rPr>
              <w:t>Майоров Дмитрий (19.08.83,б/р,-,матрос,м)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Савельева Мария (13.06.97,б/р,-,матрос,ж)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1,4781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1,6272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7,50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13,0839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7,50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12,0558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2,9733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2,3028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27,75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33,5211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Ярославль</w:t>
            </w: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2169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Колибри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(Конрад-25R)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Лазунин Александр (08.03.54,КМС,1кл,капитан,м)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Зрячев Алексей (29.02.59,КМС,1кл,старпом,м)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Густов Александр (04.03.76,КМС,-,матрос,м)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1,4803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1,6403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13,2975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6,25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12,1042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2,5897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2,4128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19,55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33,5248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Н.Новгород</w:t>
            </w: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1069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Аккорд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(Конрад-25R)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Акользин Павел (26.08.66,КМС,1кл,капитан,м)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Уткин Игорь (17.11.70,1,2кл,старпом,м)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Приходченко П.И. (10.06.82,б/р,-,матрос,м)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color w:val="000000"/>
                <w:sz w:val="14"/>
                <w:szCs w:val="14"/>
              </w:rPr>
              <w:t>Бердников Денис (25.07.69,КМС,2кл,матрос,м)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1,4825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1,7000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13,1869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12,1314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3,6289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2,3178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15,75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34,4475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Н.Новгород</w:t>
            </w: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бн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Трафальгар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(Конрад-25R)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Казаков Сергей (23.05.84,б/р,1кл,капитан,м)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Панин Евгений (01.01.85,б/р,2кл,старпом,м)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Абросимов А. (01.01.88,б/р,2кл,матрос,м)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Сиверсков А. (01.01.00,б/р,-,матрос,м)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1,5225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1,7039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13,1764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12,3981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dnc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dnc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10,15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Павлово</w:t>
            </w: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Миф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(Конрад-25R)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Комиссаров Генри (18.09.46,МС,я/к,капитан,м)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Скуратов Андрей (5.08.73,1,1кл,старпом,м)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Узаков Анатолий (26.08.58,1,2кл,матрос,м)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color w:val="000000"/>
                <w:sz w:val="14"/>
                <w:szCs w:val="14"/>
              </w:rPr>
              <w:t>Никонов Алексей (02.07.63,1,1кл,матрос,м)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1,5858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dnf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13,4072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12,3286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dnc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2,5447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6,90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41EDD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Чебоксары</w:t>
            </w:r>
          </w:p>
        </w:tc>
      </w:tr>
    </w:tbl>
    <w:p w:rsidR="00000000" w:rsidRDefault="00641EDD">
      <w:pPr>
        <w:rPr>
          <w:rFonts w:eastAsia="Times New Roman"/>
          <w:color w:val="000000"/>
          <w:sz w:val="14"/>
          <w:szCs w:val="14"/>
        </w:rPr>
      </w:pPr>
    </w:p>
    <w:p w:rsidR="00000000" w:rsidRDefault="00260977">
      <w:pPr>
        <w:jc w:val="center"/>
        <w:rPr>
          <w:rFonts w:eastAsia="Times New Roman"/>
          <w:color w:val="000000"/>
          <w:sz w:val="14"/>
          <w:szCs w:val="14"/>
        </w:rPr>
      </w:pPr>
      <w:r>
        <w:rPr>
          <w:rFonts w:eastAsia="Times New Roman"/>
          <w:color w:val="000000"/>
          <w:sz w:val="14"/>
          <w:szCs w:val="14"/>
        </w:rPr>
        <w:pict>
          <v:rect id="_x0000_i1025" style="width:.05pt;height:1.8pt" o:hralign="center" o:hrstd="t" o:hr="t" fillcolor="#a0a0a0" stroked="f"/>
        </w:pict>
      </w:r>
    </w:p>
    <w:p w:rsidR="00000000" w:rsidRDefault="00641EDD">
      <w:pPr>
        <w:rPr>
          <w:rFonts w:eastAsia="Times New Roman"/>
          <w:color w:val="000000"/>
          <w:sz w:val="14"/>
          <w:szCs w:val="14"/>
        </w:rPr>
      </w:pPr>
      <w:r>
        <w:rPr>
          <w:rFonts w:eastAsia="Times New Roman"/>
          <w:color w:val="000000"/>
          <w:sz w:val="14"/>
          <w:szCs w:val="14"/>
        </w:rPr>
        <w:t xml:space="preserve">Для подсчета результатов использована программа </w:t>
      </w:r>
      <w:hyperlink r:id="rId4" w:history="1">
        <w:r>
          <w:rPr>
            <w:rStyle w:val="a3"/>
            <w:rFonts w:eastAsia="Times New Roman"/>
            <w:sz w:val="14"/>
            <w:szCs w:val="14"/>
          </w:rPr>
          <w:t xml:space="preserve">SailingRaces </w:t>
        </w:r>
      </w:hyperlink>
      <w:r>
        <w:rPr>
          <w:rFonts w:eastAsia="Times New Roman"/>
          <w:color w:val="000000"/>
          <w:sz w:val="14"/>
          <w:szCs w:val="14"/>
        </w:rPr>
        <w:t xml:space="preserve">версия 1.9.10 : 08-04-2011 </w:t>
      </w:r>
    </w:p>
    <w:p w:rsidR="00641EDD" w:rsidRDefault="00260977">
      <w:pPr>
        <w:jc w:val="center"/>
        <w:rPr>
          <w:rFonts w:eastAsia="Times New Roman"/>
          <w:color w:val="000000"/>
          <w:sz w:val="14"/>
          <w:szCs w:val="14"/>
        </w:rPr>
      </w:pPr>
      <w:r>
        <w:rPr>
          <w:rFonts w:eastAsia="Times New Roman"/>
          <w:color w:val="000000"/>
          <w:sz w:val="14"/>
          <w:szCs w:val="14"/>
        </w:rPr>
        <w:pict>
          <v:rect id="_x0000_i1026" style="width:.05pt;height:1.8pt" o:hralign="center" o:hrstd="t" o:hr="t" fillcolor="#a0a0a0" stroked="f"/>
        </w:pict>
      </w:r>
    </w:p>
    <w:sectPr w:rsidR="00641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50"/>
  <w:attachedTemplate r:id="rId1"/>
  <w:defaultTabStop w:val="708"/>
  <w:noPunctuationKerning/>
  <w:characterSpacingControl w:val="doNotCompress"/>
  <w:compat/>
  <w:rsids>
    <w:rsidRoot w:val="00260977"/>
    <w:rsid w:val="00260977"/>
    <w:rsid w:val="004A3B6E"/>
    <w:rsid w:val="00641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h">
    <w:name w:val="h"/>
    <w:basedOn w:val="a"/>
    <w:pPr>
      <w:spacing w:before="100" w:beforeAutospacing="1" w:after="100" w:afterAutospacing="1"/>
    </w:pPr>
    <w:rPr>
      <w:b/>
      <w:bCs/>
    </w:rPr>
  </w:style>
  <w:style w:type="paragraph" w:customStyle="1" w:styleId="ce">
    <w:name w:val="ce"/>
    <w:basedOn w:val="a"/>
    <w:pPr>
      <w:spacing w:before="100" w:beforeAutospacing="1" w:after="100" w:afterAutospacing="1"/>
      <w:jc w:val="center"/>
    </w:pPr>
  </w:style>
  <w:style w:type="paragraph" w:customStyle="1" w:styleId="lf">
    <w:name w:val="lf"/>
    <w:basedOn w:val="a"/>
    <w:pPr>
      <w:spacing w:before="100" w:beforeAutospacing="1" w:after="100" w:afterAutospacing="1"/>
    </w:pPr>
  </w:style>
  <w:style w:type="paragraph" w:customStyle="1" w:styleId="rg">
    <w:name w:val="rg"/>
    <w:basedOn w:val="a"/>
    <w:pPr>
      <w:spacing w:before="100" w:beforeAutospacing="1" w:after="100" w:afterAutospacing="1"/>
      <w:jc w:val="right"/>
    </w:pPr>
  </w:style>
  <w:style w:type="paragraph" w:customStyle="1" w:styleId="b">
    <w:name w:val="b"/>
    <w:basedOn w:val="a"/>
    <w:pPr>
      <w:spacing w:before="100" w:beforeAutospacing="1" w:after="100" w:afterAutospacing="1"/>
    </w:pPr>
    <w:rPr>
      <w:b/>
      <w:bCs/>
    </w:rPr>
  </w:style>
  <w:style w:type="paragraph" w:customStyle="1" w:styleId="pl">
    <w:name w:val="pl"/>
    <w:basedOn w:val="a"/>
    <w:pPr>
      <w:spacing w:before="100" w:beforeAutospacing="1" w:after="100" w:afterAutospacing="1"/>
    </w:pPr>
    <w:rPr>
      <w:b/>
      <w:bCs/>
    </w:rPr>
  </w:style>
  <w:style w:type="paragraph" w:customStyle="1" w:styleId="po">
    <w:name w:val="po"/>
    <w:basedOn w:val="a"/>
    <w:pPr>
      <w:spacing w:before="100" w:beforeAutospacing="1" w:after="100" w:afterAutospacing="1"/>
    </w:pPr>
  </w:style>
  <w:style w:type="paragraph" w:customStyle="1" w:styleId="pn">
    <w:name w:val="pn"/>
    <w:basedOn w:val="a"/>
    <w:pPr>
      <w:spacing w:before="100" w:beforeAutospacing="1" w:after="100" w:afterAutospacing="1"/>
    </w:pPr>
  </w:style>
  <w:style w:type="paragraph" w:customStyle="1" w:styleId="f">
    <w:name w:val="f"/>
    <w:basedOn w:val="a"/>
    <w:pPr>
      <w:spacing w:before="100" w:beforeAutospacing="1" w:after="100" w:afterAutospacing="1"/>
    </w:pPr>
    <w:rPr>
      <w:b/>
      <w:bCs/>
    </w:rPr>
  </w:style>
  <w:style w:type="paragraph" w:customStyle="1" w:styleId="bl">
    <w:name w:val="bl"/>
    <w:basedOn w:val="a"/>
    <w:pPr>
      <w:spacing w:before="100" w:beforeAutospacing="1" w:after="100" w:afterAutospacing="1"/>
    </w:pPr>
    <w:rPr>
      <w:b/>
      <w:bCs/>
    </w:rPr>
  </w:style>
  <w:style w:type="paragraph" w:customStyle="1" w:styleId="reztabl">
    <w:name w:val="reztabl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hiddentabl">
    <w:name w:val="hiddentabl"/>
    <w:basedOn w:val="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ilingraces.ru/sailingraces.ht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3016</Characters>
  <Application>Microsoft Office Word</Application>
  <DocSecurity>0</DocSecurity>
  <Lines>25</Lines>
  <Paragraphs>7</Paragraphs>
  <ScaleCrop>false</ScaleCrop>
  <Company>Krokoz™</Company>
  <LinksUpToDate>false</LinksUpToDate>
  <CharactersWithSpaces>3538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Соревнование морских гоночных яхт "КУБОК Р.Е. АЛЕКСЕЕВА" 2015г.</dc:title>
  <dc:creator>Алексеев Алексей</dc:creator>
  <cp:lastModifiedBy>Алексеев Алексей</cp:lastModifiedBy>
  <cp:revision>2</cp:revision>
  <dcterms:created xsi:type="dcterms:W3CDTF">2015-08-11T08:54:00Z</dcterms:created>
  <dcterms:modified xsi:type="dcterms:W3CDTF">2015-08-11T08:54:00Z</dcterms:modified>
</cp:coreProperties>
</file>